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19" w:rsidRPr="005E7F0D" w:rsidRDefault="00573B19" w:rsidP="005E7F0D">
      <w:pPr>
        <w:jc w:val="center"/>
        <w:rPr>
          <w:b/>
          <w:sz w:val="28"/>
          <w:szCs w:val="28"/>
        </w:rPr>
      </w:pPr>
      <w:r w:rsidRPr="005E7F0D">
        <w:rPr>
          <w:b/>
          <w:sz w:val="28"/>
          <w:szCs w:val="28"/>
        </w:rPr>
        <w:t>KARTA ZGŁOSZENIA UCZESTNIKA</w:t>
      </w:r>
    </w:p>
    <w:p w:rsidR="00573B19" w:rsidRPr="006D7089" w:rsidRDefault="00573B19" w:rsidP="005E7F0D">
      <w:pPr>
        <w:jc w:val="center"/>
        <w:rPr>
          <w:sz w:val="28"/>
          <w:szCs w:val="28"/>
        </w:rPr>
      </w:pPr>
    </w:p>
    <w:p w:rsidR="00573B19" w:rsidRDefault="00573B19" w:rsidP="005E7F0D">
      <w:pPr>
        <w:spacing w:line="480" w:lineRule="auto"/>
      </w:pPr>
      <w:r w:rsidRPr="00682103">
        <w:rPr>
          <w:sz w:val="24"/>
          <w:szCs w:val="24"/>
        </w:rPr>
        <w:t xml:space="preserve">IMIĘ </w:t>
      </w:r>
      <w:r>
        <w:t>..........................................................................................................................................................</w:t>
      </w:r>
    </w:p>
    <w:p w:rsidR="00573B19" w:rsidRDefault="00573B19" w:rsidP="005E7F0D">
      <w:pPr>
        <w:spacing w:line="480" w:lineRule="auto"/>
      </w:pPr>
      <w:r w:rsidRPr="00682103">
        <w:rPr>
          <w:sz w:val="24"/>
          <w:szCs w:val="24"/>
        </w:rPr>
        <w:t>NAZWISKO</w:t>
      </w:r>
      <w:r>
        <w:t xml:space="preserve"> ............................................................................................................................................</w:t>
      </w:r>
    </w:p>
    <w:p w:rsidR="00573B19" w:rsidRDefault="00573B19" w:rsidP="005E7F0D">
      <w:pPr>
        <w:spacing w:line="480" w:lineRule="auto"/>
        <w:jc w:val="center"/>
      </w:pPr>
      <w:r w:rsidRPr="00682103">
        <w:rPr>
          <w:sz w:val="24"/>
          <w:szCs w:val="24"/>
        </w:rPr>
        <w:t>WIEK</w:t>
      </w:r>
      <w:r>
        <w:t>..........................................................................................................................................................</w:t>
      </w:r>
      <w:r>
        <w:br/>
      </w:r>
      <w:r w:rsidRPr="00682103">
        <w:rPr>
          <w:sz w:val="24"/>
          <w:szCs w:val="24"/>
        </w:rPr>
        <w:t>ADRES ZAMIESZKANIA</w:t>
      </w:r>
      <w:r>
        <w:t>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...................................................................................................................................................................</w:t>
      </w:r>
    </w:p>
    <w:p w:rsidR="00573B19" w:rsidRDefault="00573B19" w:rsidP="005E7F0D">
      <w:pPr>
        <w:spacing w:line="480" w:lineRule="auto"/>
      </w:pPr>
      <w:r>
        <w:rPr>
          <w:sz w:val="24"/>
          <w:szCs w:val="24"/>
        </w:rPr>
        <w:t>TELEFON KONTAKTOWY</w:t>
      </w:r>
      <w:r w:rsidRPr="00682103">
        <w:rPr>
          <w:sz w:val="24"/>
          <w:szCs w:val="24"/>
        </w:rPr>
        <w:t xml:space="preserve"> OPIEKUNA</w:t>
      </w:r>
      <w:r>
        <w:t xml:space="preserve"> ...................................................................................................</w:t>
      </w:r>
      <w:r>
        <w:br/>
      </w:r>
      <w:r w:rsidRPr="000E612C">
        <w:rPr>
          <w:sz w:val="24"/>
          <w:szCs w:val="24"/>
        </w:rPr>
        <w:t>NAZWA</w:t>
      </w:r>
      <w:r>
        <w:rPr>
          <w:sz w:val="24"/>
          <w:szCs w:val="24"/>
        </w:rPr>
        <w:t xml:space="preserve"> SZKOŁY/</w:t>
      </w:r>
      <w:r w:rsidRPr="000E612C">
        <w:rPr>
          <w:sz w:val="24"/>
          <w:szCs w:val="24"/>
        </w:rPr>
        <w:t xml:space="preserve"> INSTYTUCJI (JEŻELI DOTYCZY)</w:t>
      </w:r>
      <w:r>
        <w:t>................................................................................</w:t>
      </w:r>
    </w:p>
    <w:p w:rsidR="00573B19" w:rsidRDefault="00573B19" w:rsidP="007A3CE7">
      <w:pPr>
        <w:pBdr>
          <w:bottom w:val="single" w:sz="4" w:space="1" w:color="auto"/>
        </w:pBdr>
        <w:spacing w:line="480" w:lineRule="auto"/>
        <w:rPr>
          <w:sz w:val="24"/>
          <w:szCs w:val="24"/>
        </w:rPr>
      </w:pPr>
    </w:p>
    <w:p w:rsidR="00573B19" w:rsidRDefault="00573B19" w:rsidP="007A3CE7">
      <w:pPr>
        <w:pBdr>
          <w:bottom w:val="single" w:sz="4" w:space="1" w:color="auto"/>
        </w:pBdr>
        <w:spacing w:line="480" w:lineRule="auto"/>
        <w:rPr>
          <w:sz w:val="24"/>
          <w:szCs w:val="24"/>
        </w:rPr>
      </w:pPr>
    </w:p>
    <w:p w:rsidR="00573B19" w:rsidRDefault="00573B19" w:rsidP="006F0C5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Dla zainteresowanych otrzymywaniem newslettera Teatru Maska dotyczącego repertuaru, premier, obowiązujących promocji, prosimy o wypełnienie poniższych informacji:</w:t>
      </w:r>
      <w:r>
        <w:rPr>
          <w:sz w:val="24"/>
          <w:szCs w:val="24"/>
        </w:rPr>
        <w:br/>
      </w:r>
    </w:p>
    <w:p w:rsidR="00573B19" w:rsidRDefault="00573B19" w:rsidP="000E612C">
      <w:pPr>
        <w:spacing w:line="360" w:lineRule="auto"/>
      </w:pPr>
      <w:r w:rsidRPr="006F0C5A">
        <w:rPr>
          <w:sz w:val="24"/>
          <w:szCs w:val="24"/>
        </w:rPr>
        <w:t>IMIĘ I NAZWISKO</w:t>
      </w:r>
      <w:r>
        <w:t xml:space="preserve"> .................................................................................................................................</w:t>
      </w:r>
    </w:p>
    <w:p w:rsidR="00573B19" w:rsidRDefault="00573B19" w:rsidP="000E612C">
      <w:pPr>
        <w:spacing w:line="360" w:lineRule="auto"/>
      </w:pPr>
      <w:r w:rsidRPr="00682103">
        <w:rPr>
          <w:sz w:val="24"/>
          <w:szCs w:val="24"/>
        </w:rPr>
        <w:t xml:space="preserve">ADRES E-MAIL </w:t>
      </w:r>
      <w:r>
        <w:t xml:space="preserve"> ........................................................................................................................................</w:t>
      </w:r>
      <w:r>
        <w:br/>
      </w:r>
      <w:r>
        <w:br/>
      </w:r>
      <w:r w:rsidRPr="006F0C5A">
        <w:rPr>
          <w:sz w:val="24"/>
          <w:szCs w:val="24"/>
        </w:rPr>
        <w:t>DATA I PODPIS</w:t>
      </w:r>
      <w:r>
        <w:t xml:space="preserve"> ........................................................................................................................................</w:t>
      </w:r>
    </w:p>
    <w:p w:rsidR="00573B19" w:rsidRPr="00ED120D" w:rsidRDefault="00573B19" w:rsidP="00ED120D">
      <w:pPr>
        <w:tabs>
          <w:tab w:val="left" w:pos="2955"/>
        </w:tabs>
        <w:jc w:val="both"/>
        <w:rPr>
          <w:rFonts w:ascii="Open Sans" w:hAnsi="Open Sans" w:cs="Open Sans"/>
          <w:sz w:val="20"/>
          <w:szCs w:val="20"/>
        </w:rPr>
      </w:pPr>
    </w:p>
    <w:sectPr w:rsidR="00573B19" w:rsidRPr="00ED120D" w:rsidSect="005232A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B19" w:rsidRDefault="00573B19" w:rsidP="00ED120D">
      <w:pPr>
        <w:spacing w:after="0" w:line="240" w:lineRule="auto"/>
      </w:pPr>
      <w:r>
        <w:separator/>
      </w:r>
    </w:p>
  </w:endnote>
  <w:endnote w:type="continuationSeparator" w:id="0">
    <w:p w:rsidR="00573B19" w:rsidRDefault="00573B19" w:rsidP="00ED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 Sans">
    <w:altName w:val="Tahom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19" w:rsidRDefault="00573B19">
    <w:pPr>
      <w:pStyle w:val="Foo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8" type="#_x0000_t75" style="width:453pt;height:164.2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B19" w:rsidRDefault="00573B19" w:rsidP="00ED120D">
      <w:pPr>
        <w:spacing w:after="0" w:line="240" w:lineRule="auto"/>
      </w:pPr>
      <w:r>
        <w:separator/>
      </w:r>
    </w:p>
  </w:footnote>
  <w:footnote w:type="continuationSeparator" w:id="0">
    <w:p w:rsidR="00573B19" w:rsidRDefault="00573B19" w:rsidP="00ED1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19" w:rsidRDefault="00573B19" w:rsidP="00785B45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style="width:127.5pt;height:65.25pt;visibility:visible">
          <v:imagedata r:id="rId1" o:title=""/>
        </v:shape>
      </w:pict>
    </w: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20D"/>
    <w:rsid w:val="000958C5"/>
    <w:rsid w:val="000B4034"/>
    <w:rsid w:val="000E612C"/>
    <w:rsid w:val="00167EB2"/>
    <w:rsid w:val="001D6EEF"/>
    <w:rsid w:val="002C33AD"/>
    <w:rsid w:val="002E7E07"/>
    <w:rsid w:val="00415FAE"/>
    <w:rsid w:val="005232AD"/>
    <w:rsid w:val="005412A6"/>
    <w:rsid w:val="0054194B"/>
    <w:rsid w:val="00573B19"/>
    <w:rsid w:val="005A4D21"/>
    <w:rsid w:val="005E7F0D"/>
    <w:rsid w:val="00606A2F"/>
    <w:rsid w:val="00624F3B"/>
    <w:rsid w:val="0062765A"/>
    <w:rsid w:val="006469D8"/>
    <w:rsid w:val="00682103"/>
    <w:rsid w:val="006D7089"/>
    <w:rsid w:val="006E0ED1"/>
    <w:rsid w:val="006F0C5A"/>
    <w:rsid w:val="00720598"/>
    <w:rsid w:val="00785B45"/>
    <w:rsid w:val="007A3CE7"/>
    <w:rsid w:val="007C7B43"/>
    <w:rsid w:val="0080217D"/>
    <w:rsid w:val="00857A86"/>
    <w:rsid w:val="0086703B"/>
    <w:rsid w:val="008A6D52"/>
    <w:rsid w:val="008C1053"/>
    <w:rsid w:val="008C78A9"/>
    <w:rsid w:val="00903836"/>
    <w:rsid w:val="00977367"/>
    <w:rsid w:val="00AA253E"/>
    <w:rsid w:val="00B63505"/>
    <w:rsid w:val="00C84C9C"/>
    <w:rsid w:val="00D044A5"/>
    <w:rsid w:val="00D11B70"/>
    <w:rsid w:val="00D15183"/>
    <w:rsid w:val="00DF7658"/>
    <w:rsid w:val="00E4029C"/>
    <w:rsid w:val="00EC505A"/>
    <w:rsid w:val="00ED120D"/>
    <w:rsid w:val="00ED54E3"/>
    <w:rsid w:val="00EF260F"/>
    <w:rsid w:val="00F50846"/>
    <w:rsid w:val="00F71991"/>
    <w:rsid w:val="00F74213"/>
    <w:rsid w:val="00F9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2A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1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D120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1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D120D"/>
    <w:rPr>
      <w:rFonts w:cs="Times New Roman"/>
    </w:rPr>
  </w:style>
  <w:style w:type="character" w:styleId="Strong">
    <w:name w:val="Strong"/>
    <w:basedOn w:val="DefaultParagraphFont"/>
    <w:uiPriority w:val="99"/>
    <w:qFormat/>
    <w:rsid w:val="00ED120D"/>
    <w:rPr>
      <w:rFonts w:cs="Times New Roman"/>
      <w:b/>
    </w:rPr>
  </w:style>
  <w:style w:type="character" w:customStyle="1" w:styleId="apple-converted-space">
    <w:name w:val="apple-converted-space"/>
    <w:uiPriority w:val="99"/>
    <w:rsid w:val="00ED120D"/>
  </w:style>
  <w:style w:type="paragraph" w:styleId="BalloonText">
    <w:name w:val="Balloon Text"/>
    <w:basedOn w:val="Normal"/>
    <w:link w:val="BalloonTextChar"/>
    <w:uiPriority w:val="99"/>
    <w:semiHidden/>
    <w:rsid w:val="0041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5F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238</Words>
  <Characters>1432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UCZESTNIKA</dc:title>
  <dc:subject/>
  <dc:creator>C</dc:creator>
  <cp:keywords/>
  <dc:description/>
  <cp:lastModifiedBy>Teatr Maska</cp:lastModifiedBy>
  <cp:revision>3</cp:revision>
  <dcterms:created xsi:type="dcterms:W3CDTF">2016-02-15T08:17:00Z</dcterms:created>
  <dcterms:modified xsi:type="dcterms:W3CDTF">2016-02-15T08:20:00Z</dcterms:modified>
</cp:coreProperties>
</file>