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F5A" w:rsidRDefault="00E00F5A" w:rsidP="000E612C">
      <w:pPr>
        <w:spacing w:line="360" w:lineRule="auto"/>
      </w:pPr>
    </w:p>
    <w:p w:rsidR="00E00F5A" w:rsidRDefault="00E00F5A" w:rsidP="00E402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REGULAMIN KONKURSU</w:t>
      </w:r>
    </w:p>
    <w:p w:rsidR="00E00F5A" w:rsidRDefault="00E00F5A" w:rsidP="00E402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00F5A" w:rsidRDefault="00E00F5A" w:rsidP="00E4029C">
      <w:pPr>
        <w:rPr>
          <w:sz w:val="24"/>
          <w:szCs w:val="24"/>
        </w:rPr>
      </w:pPr>
      <w:r>
        <w:rPr>
          <w:sz w:val="24"/>
          <w:szCs w:val="24"/>
        </w:rPr>
        <w:t>1. Organizatorem konkursu jest Teatr Maska.</w:t>
      </w:r>
    </w:p>
    <w:p w:rsidR="00E00F5A" w:rsidRDefault="00E00F5A" w:rsidP="00E4029C">
      <w:pPr>
        <w:rPr>
          <w:sz w:val="24"/>
          <w:szCs w:val="24"/>
        </w:rPr>
      </w:pPr>
      <w:r>
        <w:rPr>
          <w:sz w:val="24"/>
          <w:szCs w:val="24"/>
        </w:rPr>
        <w:t xml:space="preserve">2.  Konkurs jest przeznaczony dla przedszkolaków oraz dzieci nauczania początkowego. </w:t>
      </w:r>
    </w:p>
    <w:p w:rsidR="00E00F5A" w:rsidRDefault="00E00F5A" w:rsidP="00E4029C">
      <w:pPr>
        <w:rPr>
          <w:sz w:val="24"/>
          <w:szCs w:val="24"/>
        </w:rPr>
      </w:pPr>
      <w:r>
        <w:rPr>
          <w:sz w:val="24"/>
          <w:szCs w:val="24"/>
        </w:rPr>
        <w:t>3.  Aby wziąć udział w konkursie należy przesłać pracę, która będzie przedstawiać najbardziej fantazyjną maskę lisiej mordki.</w:t>
      </w:r>
    </w:p>
    <w:p w:rsidR="00E00F5A" w:rsidRDefault="00E00F5A" w:rsidP="00E4029C">
      <w:pPr>
        <w:rPr>
          <w:sz w:val="24"/>
          <w:szCs w:val="24"/>
        </w:rPr>
      </w:pPr>
      <w:r>
        <w:rPr>
          <w:sz w:val="24"/>
          <w:szCs w:val="24"/>
        </w:rPr>
        <w:t xml:space="preserve">4.  Technika prac dowolna. Każda z prac musi zawierać informacje dotyczące autora: </w:t>
      </w:r>
      <w:r>
        <w:rPr>
          <w:sz w:val="24"/>
          <w:szCs w:val="24"/>
        </w:rPr>
        <w:br/>
        <w:t xml:space="preserve">imię, nazwisko, wiek, adres zamieszkania, nazwę szkoły/instytucji (jeżeli dotyczy), imię </w:t>
      </w:r>
      <w:r>
        <w:rPr>
          <w:sz w:val="24"/>
          <w:szCs w:val="24"/>
        </w:rPr>
        <w:br/>
        <w:t>i nazwisko oraz numer telefonu opiekuna pod  kierunkiem, którego praca została wykonana.</w:t>
      </w:r>
    </w:p>
    <w:p w:rsidR="00E00F5A" w:rsidRDefault="00E00F5A" w:rsidP="00E4029C">
      <w:pPr>
        <w:rPr>
          <w:sz w:val="24"/>
          <w:szCs w:val="24"/>
        </w:rPr>
      </w:pPr>
      <w:r>
        <w:rPr>
          <w:sz w:val="24"/>
          <w:szCs w:val="24"/>
        </w:rPr>
        <w:t xml:space="preserve">5. Każdy uczestnik może przesłać wyłącznie 1 pracę swojego autorstwa.  </w:t>
      </w:r>
    </w:p>
    <w:p w:rsidR="00E00F5A" w:rsidRDefault="00E00F5A" w:rsidP="00E4029C">
      <w:pPr>
        <w:rPr>
          <w:sz w:val="24"/>
          <w:szCs w:val="24"/>
        </w:rPr>
      </w:pPr>
      <w:r>
        <w:rPr>
          <w:sz w:val="24"/>
          <w:szCs w:val="24"/>
        </w:rPr>
        <w:t xml:space="preserve">6. Prace należy dostarczyć do siedziby Organizatora: Teatr Maska, ul. Mickiewicza 13, </w:t>
      </w:r>
      <w:r>
        <w:rPr>
          <w:sz w:val="24"/>
          <w:szCs w:val="24"/>
        </w:rPr>
        <w:br/>
        <w:t xml:space="preserve">35-064 Rzeszów, osobiście lub wysłać tradycyjną drogą pocztową do dnia </w:t>
      </w:r>
      <w:r w:rsidRPr="0062765A">
        <w:rPr>
          <w:b/>
          <w:sz w:val="24"/>
          <w:szCs w:val="24"/>
        </w:rPr>
        <w:t>8 marca 2016 r.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62765A">
        <w:rPr>
          <w:b/>
          <w:sz w:val="24"/>
          <w:szCs w:val="24"/>
        </w:rPr>
        <w:t>do godz. 12:00</w:t>
      </w:r>
      <w:r>
        <w:rPr>
          <w:sz w:val="24"/>
          <w:szCs w:val="24"/>
        </w:rPr>
        <w:t xml:space="preserve"> (decyduje data dostarczenia pracy). Na kopercie prosimy umieścić dopisek </w:t>
      </w:r>
      <w:r>
        <w:rPr>
          <w:sz w:val="24"/>
          <w:szCs w:val="24"/>
        </w:rPr>
        <w:br/>
        <w:t xml:space="preserve">"FANTAZYJNA LISIA MORDKA - KONKURS". </w:t>
      </w:r>
    </w:p>
    <w:p w:rsidR="00E00F5A" w:rsidRDefault="00E00F5A" w:rsidP="00E4029C">
      <w:pPr>
        <w:rPr>
          <w:sz w:val="24"/>
          <w:szCs w:val="24"/>
        </w:rPr>
      </w:pPr>
      <w:r>
        <w:rPr>
          <w:sz w:val="24"/>
          <w:szCs w:val="24"/>
        </w:rPr>
        <w:t xml:space="preserve">7. Prace oceniane będą w dwóch kategoriach: I kategoria - przedszkolaki, II kategoria - młodzież nauczania początkowego przez komisję jury w składzie: </w:t>
      </w:r>
      <w:r w:rsidRPr="00857A86">
        <w:rPr>
          <w:color w:val="000000"/>
          <w:sz w:val="24"/>
          <w:szCs w:val="24"/>
        </w:rPr>
        <w:t>Jan Jerzy Połoński - dyrektor artystyczny Teatru,</w:t>
      </w:r>
      <w:r w:rsidRPr="00D15183">
        <w:rPr>
          <w:color w:val="FF0000"/>
          <w:sz w:val="24"/>
          <w:szCs w:val="24"/>
        </w:rPr>
        <w:t xml:space="preserve"> </w:t>
      </w:r>
      <w:r w:rsidRPr="0086703B">
        <w:rPr>
          <w:color w:val="000000"/>
          <w:sz w:val="24"/>
          <w:szCs w:val="24"/>
        </w:rPr>
        <w:t>Sabina Kurek- Delikat - specjalista ds. reklamy, Mariusz Haba - rzemieślnik teatralny.</w:t>
      </w:r>
      <w:r>
        <w:rPr>
          <w:sz w:val="24"/>
          <w:szCs w:val="24"/>
        </w:rPr>
        <w:t xml:space="preserve"> </w:t>
      </w:r>
    </w:p>
    <w:p w:rsidR="00E00F5A" w:rsidRDefault="00E00F5A" w:rsidP="00E4029C">
      <w:pPr>
        <w:rPr>
          <w:sz w:val="24"/>
          <w:szCs w:val="24"/>
        </w:rPr>
      </w:pPr>
      <w:r>
        <w:rPr>
          <w:sz w:val="24"/>
          <w:szCs w:val="24"/>
        </w:rPr>
        <w:t xml:space="preserve">8. Zwycięzcy zostaną poinformowani o wynikach konkursu do dnia 10 marca 2016 r. </w:t>
      </w:r>
    </w:p>
    <w:p w:rsidR="00E00F5A" w:rsidRDefault="00E00F5A" w:rsidP="00E4029C">
      <w:pPr>
        <w:rPr>
          <w:sz w:val="24"/>
          <w:szCs w:val="24"/>
        </w:rPr>
      </w:pPr>
      <w:r>
        <w:rPr>
          <w:sz w:val="24"/>
          <w:szCs w:val="24"/>
        </w:rPr>
        <w:t xml:space="preserve">9. Na zwycięzców konkursu czekają nagrody, które zostaną wręczone podczas premiery pedagogicznej spektaklu pt. "Skarpety i Papiloty" w dniu 12 marca 2016 r. o </w:t>
      </w:r>
      <w:r w:rsidRPr="008C1053">
        <w:rPr>
          <w:color w:val="000000"/>
          <w:sz w:val="24"/>
          <w:szCs w:val="24"/>
        </w:rPr>
        <w:t>godz. 16:30.</w:t>
      </w:r>
    </w:p>
    <w:p w:rsidR="00E00F5A" w:rsidRPr="00E4029C" w:rsidRDefault="00E00F5A" w:rsidP="00415FAE">
      <w:pPr>
        <w:pBdr>
          <w:bottom w:val="single" w:sz="4" w:space="1" w:color="auto"/>
        </w:pBdr>
        <w:rPr>
          <w:sz w:val="24"/>
          <w:szCs w:val="24"/>
        </w:rPr>
      </w:pPr>
    </w:p>
    <w:p w:rsidR="00E00F5A" w:rsidRPr="00ED120D" w:rsidRDefault="00E00F5A" w:rsidP="00ED120D">
      <w:pPr>
        <w:tabs>
          <w:tab w:val="left" w:pos="2955"/>
        </w:tabs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W razie pytań, prosimy o kontakt mailowy: promocja@teatrmaska.pl lub telefoniczny:(17) 85 20 614</w:t>
      </w:r>
    </w:p>
    <w:sectPr w:rsidR="00E00F5A" w:rsidRPr="00ED120D" w:rsidSect="005232A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F5A" w:rsidRDefault="00E00F5A" w:rsidP="00ED120D">
      <w:pPr>
        <w:spacing w:after="0" w:line="240" w:lineRule="auto"/>
      </w:pPr>
      <w:r>
        <w:separator/>
      </w:r>
    </w:p>
  </w:endnote>
  <w:endnote w:type="continuationSeparator" w:id="0">
    <w:p w:rsidR="00E00F5A" w:rsidRDefault="00E00F5A" w:rsidP="00ED1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Open Sans">
    <w:altName w:val="Tahoma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F5A" w:rsidRDefault="00E00F5A">
    <w:pPr>
      <w:pStyle w:val="Footer"/>
    </w:pPr>
    <w:r w:rsidRPr="000D3167"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i1028" type="#_x0000_t75" style="width:453pt;height:164.25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F5A" w:rsidRDefault="00E00F5A" w:rsidP="00ED120D">
      <w:pPr>
        <w:spacing w:after="0" w:line="240" w:lineRule="auto"/>
      </w:pPr>
      <w:r>
        <w:separator/>
      </w:r>
    </w:p>
  </w:footnote>
  <w:footnote w:type="continuationSeparator" w:id="0">
    <w:p w:rsidR="00E00F5A" w:rsidRDefault="00E00F5A" w:rsidP="00ED1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F5A" w:rsidRDefault="00E00F5A" w:rsidP="00785B45">
    <w:pPr>
      <w:pStyle w:val="Header"/>
    </w:pPr>
    <w:r w:rsidRPr="000D3167"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style="width:129.75pt;height:66pt;visibility:visible">
          <v:imagedata r:id="rId1" o:title=""/>
        </v:shape>
      </w:pict>
    </w: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20D"/>
    <w:rsid w:val="00092F66"/>
    <w:rsid w:val="000958C5"/>
    <w:rsid w:val="000B4034"/>
    <w:rsid w:val="000D3167"/>
    <w:rsid w:val="000E612C"/>
    <w:rsid w:val="00167EB2"/>
    <w:rsid w:val="001A0313"/>
    <w:rsid w:val="001D6EEF"/>
    <w:rsid w:val="002C33AD"/>
    <w:rsid w:val="002E7E07"/>
    <w:rsid w:val="00415FAE"/>
    <w:rsid w:val="005232AD"/>
    <w:rsid w:val="005412A6"/>
    <w:rsid w:val="005A4D21"/>
    <w:rsid w:val="005E7F0D"/>
    <w:rsid w:val="0060484E"/>
    <w:rsid w:val="00624F3B"/>
    <w:rsid w:val="0062765A"/>
    <w:rsid w:val="006469D8"/>
    <w:rsid w:val="00682103"/>
    <w:rsid w:val="006F0C5A"/>
    <w:rsid w:val="00720598"/>
    <w:rsid w:val="00785B45"/>
    <w:rsid w:val="007A3CE7"/>
    <w:rsid w:val="007C7B43"/>
    <w:rsid w:val="0080217D"/>
    <w:rsid w:val="00833FD2"/>
    <w:rsid w:val="00857A86"/>
    <w:rsid w:val="0086703B"/>
    <w:rsid w:val="008A6D52"/>
    <w:rsid w:val="008C1053"/>
    <w:rsid w:val="008C78A9"/>
    <w:rsid w:val="00921D25"/>
    <w:rsid w:val="00977367"/>
    <w:rsid w:val="00A13682"/>
    <w:rsid w:val="00A156C6"/>
    <w:rsid w:val="00B63505"/>
    <w:rsid w:val="00C84C9C"/>
    <w:rsid w:val="00D0289E"/>
    <w:rsid w:val="00D044A5"/>
    <w:rsid w:val="00D11B70"/>
    <w:rsid w:val="00D15183"/>
    <w:rsid w:val="00DF7658"/>
    <w:rsid w:val="00E00F5A"/>
    <w:rsid w:val="00E4029C"/>
    <w:rsid w:val="00EC505A"/>
    <w:rsid w:val="00EC7E79"/>
    <w:rsid w:val="00ED120D"/>
    <w:rsid w:val="00F30406"/>
    <w:rsid w:val="00F74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2A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D1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D120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D1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D120D"/>
    <w:rPr>
      <w:rFonts w:cs="Times New Roman"/>
    </w:rPr>
  </w:style>
  <w:style w:type="character" w:styleId="Strong">
    <w:name w:val="Strong"/>
    <w:basedOn w:val="DefaultParagraphFont"/>
    <w:uiPriority w:val="99"/>
    <w:qFormat/>
    <w:rsid w:val="00ED120D"/>
    <w:rPr>
      <w:rFonts w:cs="Times New Roman"/>
      <w:b/>
    </w:rPr>
  </w:style>
  <w:style w:type="character" w:customStyle="1" w:styleId="apple-converted-space">
    <w:name w:val="apple-converted-space"/>
    <w:uiPriority w:val="99"/>
    <w:rsid w:val="00ED120D"/>
  </w:style>
  <w:style w:type="paragraph" w:styleId="BalloonText">
    <w:name w:val="Balloon Text"/>
    <w:basedOn w:val="Normal"/>
    <w:link w:val="BalloonTextChar"/>
    <w:uiPriority w:val="99"/>
    <w:semiHidden/>
    <w:rsid w:val="00415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5FA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222</Words>
  <Characters>1333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</dc:title>
  <dc:subject/>
  <dc:creator>C</dc:creator>
  <cp:keywords/>
  <dc:description/>
  <cp:lastModifiedBy>Teatr Maska</cp:lastModifiedBy>
  <cp:revision>2</cp:revision>
  <cp:lastPrinted>2016-02-11T11:47:00Z</cp:lastPrinted>
  <dcterms:created xsi:type="dcterms:W3CDTF">2016-02-15T08:17:00Z</dcterms:created>
  <dcterms:modified xsi:type="dcterms:W3CDTF">2016-02-15T08:17:00Z</dcterms:modified>
</cp:coreProperties>
</file>